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332" w:rsidRPr="000D1B4D" w:rsidRDefault="00922332" w:rsidP="00C44EE9">
      <w:pPr>
        <w:tabs>
          <w:tab w:val="center" w:pos="1800"/>
        </w:tabs>
        <w:spacing w:line="300" w:lineRule="atLeast"/>
        <w:ind w:right="-336"/>
        <w:rPr>
          <w:sz w:val="24"/>
          <w:szCs w:val="24"/>
        </w:rPr>
      </w:pPr>
      <w:r w:rsidRPr="000D1B4D">
        <w:rPr>
          <w:sz w:val="24"/>
          <w:szCs w:val="24"/>
        </w:rPr>
        <w:t>TRƯỜNG CAO ĐẲNG LÝ TỰ TRỌNG</w:t>
      </w:r>
      <w:r w:rsidRPr="000D1B4D">
        <w:rPr>
          <w:sz w:val="24"/>
          <w:szCs w:val="24"/>
        </w:rPr>
        <w:tab/>
        <w:t xml:space="preserve">          </w:t>
      </w:r>
      <w:r w:rsidRPr="000D1B4D">
        <w:rPr>
          <w:b/>
          <w:sz w:val="24"/>
          <w:szCs w:val="24"/>
        </w:rPr>
        <w:t>CỘNG HÒA XÃ HỘI CHỦ NGHĨA VIỆT NAM</w:t>
      </w:r>
      <w:r w:rsidRPr="000D1B4D">
        <w:rPr>
          <w:b/>
          <w:sz w:val="24"/>
          <w:szCs w:val="24"/>
        </w:rPr>
        <w:tab/>
      </w:r>
      <w:r w:rsidRPr="000D1B4D">
        <w:rPr>
          <w:sz w:val="24"/>
          <w:szCs w:val="24"/>
        </w:rPr>
        <w:t>THÀNH PHỐ HỒ CHÍ MINH</w:t>
      </w:r>
      <w:r w:rsidRPr="000D1B4D">
        <w:rPr>
          <w:b/>
          <w:sz w:val="24"/>
          <w:szCs w:val="24"/>
        </w:rPr>
        <w:t xml:space="preserve">                   </w:t>
      </w:r>
      <w:r w:rsidRPr="000D1B4D">
        <w:rPr>
          <w:b/>
          <w:sz w:val="24"/>
          <w:szCs w:val="24"/>
        </w:rPr>
        <w:tab/>
      </w:r>
      <w:r w:rsidRPr="000D1B4D">
        <w:rPr>
          <w:b/>
          <w:sz w:val="24"/>
          <w:szCs w:val="24"/>
        </w:rPr>
        <w:tab/>
        <w:t xml:space="preserve">   </w:t>
      </w:r>
      <w:r w:rsidRPr="000D1B4D">
        <w:rPr>
          <w:b/>
        </w:rPr>
        <w:t>Độc lập – Tự do – Hạnh phúc</w:t>
      </w:r>
    </w:p>
    <w:p w:rsidR="00922332" w:rsidRPr="000D1B4D" w:rsidRDefault="00EB2149" w:rsidP="00C44EE9">
      <w:pPr>
        <w:tabs>
          <w:tab w:val="center" w:pos="1800"/>
          <w:tab w:val="center" w:pos="7200"/>
        </w:tabs>
        <w:spacing w:line="300" w:lineRule="atLeast"/>
        <w:jc w:val="both"/>
        <w:rPr>
          <w:b/>
        </w:rPr>
      </w:pPr>
      <w:r w:rsidRPr="000D1B4D">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3782695</wp:posOffset>
                </wp:positionH>
                <wp:positionV relativeFrom="paragraph">
                  <wp:posOffset>46990</wp:posOffset>
                </wp:positionV>
                <wp:extent cx="2056765" cy="0"/>
                <wp:effectExtent l="10795" t="12065" r="8890"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6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49255A27"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85pt,3.7pt" to="45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L4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"/>
            </w:pict>
          </mc:Fallback>
        </mc:AlternateContent>
      </w:r>
      <w:r w:rsidR="00922332" w:rsidRPr="000D1B4D">
        <w:rPr>
          <w:b/>
          <w:sz w:val="24"/>
          <w:szCs w:val="24"/>
        </w:rPr>
        <w:tab/>
        <w:t>KHOA LÝ LUẬN CHÍNH TRỊ</w:t>
      </w:r>
      <w:r w:rsidR="00922332" w:rsidRPr="000D1B4D">
        <w:rPr>
          <w:b/>
          <w:sz w:val="24"/>
          <w:szCs w:val="24"/>
        </w:rPr>
        <w:tab/>
      </w:r>
      <w:r w:rsidR="00922332" w:rsidRPr="000D1B4D">
        <w:rPr>
          <w:b/>
        </w:rPr>
        <w:t xml:space="preserve"> </w:t>
      </w:r>
    </w:p>
    <w:p w:rsidR="00922332" w:rsidRPr="000D1B4D" w:rsidRDefault="00EB2149" w:rsidP="00C44EE9">
      <w:pPr>
        <w:spacing w:line="300" w:lineRule="atLeast"/>
        <w:jc w:val="both"/>
        <w:rPr>
          <w:b/>
          <w:sz w:val="12"/>
          <w:szCs w:val="12"/>
        </w:rPr>
      </w:pPr>
      <w:r w:rsidRPr="000D1B4D">
        <w:rPr>
          <w:noProof/>
          <w:u w:val="single"/>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76200</wp:posOffset>
                </wp:positionV>
                <wp:extent cx="847725" cy="0"/>
                <wp:effectExtent l="9525" t="6985" r="9525" b="1206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3B4F6E11"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pt" to="120.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IIbDwIAACc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"/>
            </w:pict>
          </mc:Fallback>
        </mc:AlternateContent>
      </w:r>
      <w:r w:rsidR="00922332" w:rsidRPr="000D1B4D">
        <w:rPr>
          <w:b/>
        </w:rPr>
        <w:tab/>
      </w:r>
      <w:r w:rsidR="00922332" w:rsidRPr="000D1B4D">
        <w:rPr>
          <w:b/>
        </w:rPr>
        <w:tab/>
      </w:r>
    </w:p>
    <w:p w:rsidR="00922332" w:rsidRPr="00F63801" w:rsidRDefault="00922332" w:rsidP="00CA37C2">
      <w:pPr>
        <w:spacing w:line="380" w:lineRule="atLeast"/>
        <w:ind w:left="3600"/>
        <w:jc w:val="both"/>
        <w:rPr>
          <w:i/>
          <w:szCs w:val="24"/>
          <w:lang w:val="vi-VN"/>
        </w:rPr>
      </w:pPr>
      <w:r w:rsidRPr="000D1B4D">
        <w:rPr>
          <w:szCs w:val="24"/>
        </w:rPr>
        <w:t xml:space="preserve">      </w:t>
      </w:r>
      <w:r w:rsidRPr="000D1B4D">
        <w:rPr>
          <w:i/>
          <w:szCs w:val="24"/>
        </w:rPr>
        <w:t xml:space="preserve">Thành phố Hồ Chí Minh, ngày </w:t>
      </w:r>
      <w:r w:rsidR="00F63801">
        <w:rPr>
          <w:i/>
          <w:szCs w:val="24"/>
        </w:rPr>
        <w:t>25</w:t>
      </w:r>
      <w:r w:rsidRPr="000D1B4D">
        <w:rPr>
          <w:i/>
          <w:szCs w:val="24"/>
        </w:rPr>
        <w:t xml:space="preserve"> tháng </w:t>
      </w:r>
      <w:r w:rsidR="00F63801">
        <w:rPr>
          <w:i/>
          <w:szCs w:val="24"/>
        </w:rPr>
        <w:t>6 năm 2020</w:t>
      </w:r>
    </w:p>
    <w:p w:rsidR="00922332" w:rsidRPr="000D1B4D" w:rsidRDefault="00922332" w:rsidP="00CA37C2">
      <w:pPr>
        <w:spacing w:line="380" w:lineRule="atLeast"/>
      </w:pPr>
    </w:p>
    <w:p w:rsidR="00447DBB" w:rsidRPr="00F63801" w:rsidRDefault="00F63801" w:rsidP="00CA37C2">
      <w:pPr>
        <w:spacing w:line="380" w:lineRule="atLeast"/>
        <w:jc w:val="center"/>
        <w:rPr>
          <w:b/>
          <w:sz w:val="40"/>
          <w:szCs w:val="40"/>
          <w:lang w:val="vi-VN"/>
        </w:rPr>
      </w:pPr>
      <w:r>
        <w:rPr>
          <w:b/>
          <w:sz w:val="40"/>
          <w:szCs w:val="40"/>
        </w:rPr>
        <w:t>BẢN</w:t>
      </w:r>
      <w:r>
        <w:rPr>
          <w:b/>
          <w:sz w:val="40"/>
          <w:szCs w:val="40"/>
          <w:lang w:val="vi-VN"/>
        </w:rPr>
        <w:t xml:space="preserve"> TƯỜNG TRÌNH</w:t>
      </w:r>
    </w:p>
    <w:p w:rsidR="00447DBB" w:rsidRPr="00F63801" w:rsidRDefault="00447DBB" w:rsidP="00490847">
      <w:pPr>
        <w:spacing w:line="380" w:lineRule="atLeast"/>
        <w:jc w:val="center"/>
        <w:rPr>
          <w:lang w:val="vi-VN"/>
        </w:rPr>
      </w:pPr>
      <w:r w:rsidRPr="000D1B4D">
        <w:t xml:space="preserve"> Về </w:t>
      </w:r>
      <w:r w:rsidR="00490847">
        <w:t xml:space="preserve">việc </w:t>
      </w:r>
      <w:r w:rsidR="00F63801">
        <w:t>giảng</w:t>
      </w:r>
      <w:r w:rsidR="00F63801">
        <w:rPr>
          <w:lang w:val="vi-VN"/>
        </w:rPr>
        <w:t xml:space="preserve"> viên vào lớp trễ 5 phút ngày 1/6/2020</w:t>
      </w:r>
    </w:p>
    <w:p w:rsidR="00CA37C2" w:rsidRPr="000D1B4D" w:rsidRDefault="00CA37C2" w:rsidP="00CA37C2">
      <w:pPr>
        <w:spacing w:line="380" w:lineRule="atLeast"/>
        <w:jc w:val="center"/>
      </w:pPr>
    </w:p>
    <w:p w:rsidR="00E30284" w:rsidRDefault="00195062" w:rsidP="00F63801">
      <w:pPr>
        <w:spacing w:line="380" w:lineRule="atLeast"/>
        <w:jc w:val="both"/>
      </w:pPr>
      <w:r w:rsidRPr="00C82F73">
        <w:rPr>
          <w:i/>
        </w:rPr>
        <w:t>Kính gửi</w:t>
      </w:r>
      <w:r w:rsidR="00C82F73" w:rsidRPr="00C82F73">
        <w:rPr>
          <w:i/>
        </w:rPr>
        <w:t>:</w:t>
      </w:r>
      <w:r w:rsidR="00C82F73">
        <w:t xml:space="preserve"> </w:t>
      </w:r>
      <w:r w:rsidRPr="000D1B4D">
        <w:t xml:space="preserve"> </w:t>
      </w:r>
      <w:r w:rsidR="00F63801">
        <w:t>Thường</w:t>
      </w:r>
      <w:r w:rsidR="00F63801">
        <w:rPr>
          <w:lang w:val="vi-VN"/>
        </w:rPr>
        <w:t xml:space="preserve"> trực </w:t>
      </w:r>
      <w:r w:rsidR="00E30284">
        <w:t>Hội đồng thi đua</w:t>
      </w:r>
      <w:r w:rsidRPr="000D1B4D">
        <w:t xml:space="preserve"> trường CĐ Lý Tự Trọng T</w:t>
      </w:r>
      <w:r w:rsidR="00C82F73">
        <w:t>hành phố</w:t>
      </w:r>
      <w:r w:rsidRPr="000D1B4D">
        <w:t xml:space="preserve"> Hồ</w:t>
      </w:r>
      <w:r w:rsidR="00C44EE9">
        <w:t xml:space="preserve"> Chí Minh.</w:t>
      </w:r>
    </w:p>
    <w:p w:rsidR="00C82F73" w:rsidRDefault="00C82F73" w:rsidP="00CA37C2">
      <w:pPr>
        <w:spacing w:line="380" w:lineRule="atLeast"/>
        <w:ind w:firstLine="720"/>
        <w:jc w:val="both"/>
        <w:rPr>
          <w:lang w:val="vi-VN"/>
        </w:rPr>
      </w:pPr>
    </w:p>
    <w:p w:rsidR="00F63801" w:rsidRDefault="00F63801" w:rsidP="00CA37C2">
      <w:pPr>
        <w:spacing w:line="380" w:lineRule="atLeast"/>
        <w:ind w:firstLine="720"/>
        <w:jc w:val="both"/>
        <w:rPr>
          <w:lang w:val="vi-VN"/>
        </w:rPr>
      </w:pPr>
      <w:r>
        <w:rPr>
          <w:lang w:val="vi-VN"/>
        </w:rPr>
        <w:t>Tôi tên là Nguyễn Ngọc Quỳnh</w:t>
      </w:r>
    </w:p>
    <w:p w:rsidR="00F63801" w:rsidRDefault="00F63801" w:rsidP="00CA37C2">
      <w:pPr>
        <w:spacing w:line="380" w:lineRule="atLeast"/>
        <w:ind w:firstLine="720"/>
        <w:jc w:val="both"/>
        <w:rPr>
          <w:lang w:val="vi-VN"/>
        </w:rPr>
      </w:pPr>
      <w:r>
        <w:rPr>
          <w:lang w:val="vi-VN"/>
        </w:rPr>
        <w:t>Hiện là giảng viên khoa Lý luận Chính trị, Chức vụ phó trưởng khoa - phụ trách khoa</w:t>
      </w:r>
    </w:p>
    <w:p w:rsidR="00CA37C2" w:rsidRDefault="00F63801" w:rsidP="00CA37C2">
      <w:pPr>
        <w:spacing w:line="380" w:lineRule="atLeast"/>
        <w:ind w:firstLine="720"/>
        <w:jc w:val="both"/>
        <w:rPr>
          <w:szCs w:val="26"/>
          <w:lang w:val="vi-VN"/>
        </w:rPr>
      </w:pPr>
      <w:r>
        <w:rPr>
          <w:lang w:val="vi-VN"/>
        </w:rPr>
        <w:t xml:space="preserve">Tôi xin làm bản tường trình về việc bị ghi nhận đi trễ 5 phút </w:t>
      </w:r>
      <w:r>
        <w:rPr>
          <w:szCs w:val="26"/>
        </w:rPr>
        <w:t>Tiết 10-11, ngày 01/06  tại phòng C3.3-04, lớp 19C1-LGT1, môn:</w:t>
      </w:r>
      <w:r>
        <w:t xml:space="preserve"> </w:t>
      </w:r>
      <w:r>
        <w:rPr>
          <w:szCs w:val="26"/>
        </w:rPr>
        <w:t xml:space="preserve">Giáo dục chính </w:t>
      </w:r>
      <w:r>
        <w:rPr>
          <w:szCs w:val="26"/>
        </w:rPr>
        <w:t>trị</w:t>
      </w:r>
      <w:r>
        <w:rPr>
          <w:szCs w:val="26"/>
          <w:lang w:val="vi-VN"/>
        </w:rPr>
        <w:t>.</w:t>
      </w:r>
    </w:p>
    <w:p w:rsidR="005B174B" w:rsidRDefault="00F63801" w:rsidP="00CA37C2">
      <w:pPr>
        <w:spacing w:line="380" w:lineRule="atLeast"/>
        <w:ind w:firstLine="720"/>
        <w:jc w:val="both"/>
        <w:rPr>
          <w:szCs w:val="26"/>
        </w:rPr>
      </w:pPr>
      <w:r>
        <w:rPr>
          <w:szCs w:val="26"/>
          <w:lang w:val="vi-VN"/>
        </w:rPr>
        <w:t>Sự việc là ngày 1/6/2020 lúc 14h tôi có cuộc họp với thầy Phó Hiệu trưởng Nhà trường theo lịch công tác chung, vì vậy tôi đã nhờ cô Cao Thị Hồng Thắm dạy thay tôi lớp 19C1-LGT1 tiết 10-11 ngày 1/6/2020, việc này tôi đã gửi egov báo cho trưởng phòng Thanh tra GD và công tác sinh viên.</w:t>
      </w:r>
    </w:p>
    <w:p w:rsidR="00F63801" w:rsidRDefault="00F63801" w:rsidP="00CA37C2">
      <w:pPr>
        <w:spacing w:line="380" w:lineRule="atLeast"/>
        <w:ind w:firstLine="720"/>
        <w:jc w:val="both"/>
        <w:rPr>
          <w:szCs w:val="26"/>
          <w:lang w:val="vi-VN"/>
        </w:rPr>
      </w:pPr>
      <w:r>
        <w:rPr>
          <w:szCs w:val="26"/>
          <w:lang w:val="vi-VN"/>
        </w:rPr>
        <w:t xml:space="preserve"> Đối với cô Cao Thị Hồng Thắm thì trước khi dạy cho tôi </w:t>
      </w:r>
      <w:r w:rsidR="00B95EAE">
        <w:rPr>
          <w:szCs w:val="26"/>
        </w:rPr>
        <w:t>cô</w:t>
      </w:r>
      <w:r w:rsidR="00B95EAE">
        <w:rPr>
          <w:szCs w:val="26"/>
          <w:lang w:val="vi-VN"/>
        </w:rPr>
        <w:t xml:space="preserve"> Hồng Thắm có dạy lớp </w:t>
      </w:r>
      <w:r w:rsidR="005B174B">
        <w:rPr>
          <w:szCs w:val="26"/>
        </w:rPr>
        <w:t>19C1-LĐL1</w:t>
      </w:r>
      <w:r w:rsidR="005B174B">
        <w:rPr>
          <w:szCs w:val="26"/>
          <w:lang w:val="vi-VN"/>
        </w:rPr>
        <w:t xml:space="preserve"> phòng C22-04 tiết 7-9 sau đó di chuyển sang dạy cho lớp của tôi </w:t>
      </w:r>
      <w:r w:rsidR="005B174B">
        <w:rPr>
          <w:szCs w:val="26"/>
          <w:lang w:val="vi-VN"/>
        </w:rPr>
        <w:t>19C1-LGT1</w:t>
      </w:r>
      <w:r w:rsidR="005B174B">
        <w:rPr>
          <w:szCs w:val="26"/>
          <w:lang w:val="vi-VN"/>
        </w:rPr>
        <w:t xml:space="preserve"> tiết 10-11 (giữa tiết 9 và tiết 10 không có giờ ra chơi) vì vậy việc vào lớp bị trễ 5 phút khi vào lớp là hợp lý.</w:t>
      </w:r>
    </w:p>
    <w:p w:rsidR="005B174B" w:rsidRPr="005B174B" w:rsidRDefault="005B174B" w:rsidP="00CA37C2">
      <w:pPr>
        <w:spacing w:line="380" w:lineRule="atLeast"/>
        <w:ind w:firstLine="720"/>
        <w:jc w:val="both"/>
        <w:rPr>
          <w:szCs w:val="26"/>
          <w:lang w:val="vi-VN"/>
        </w:rPr>
      </w:pPr>
      <w:r>
        <w:rPr>
          <w:szCs w:val="26"/>
          <w:lang w:val="vi-VN"/>
        </w:rPr>
        <w:t xml:space="preserve">Kính trình </w:t>
      </w:r>
      <w:r>
        <w:t>Thường</w:t>
      </w:r>
      <w:r>
        <w:rPr>
          <w:lang w:val="vi-VN"/>
        </w:rPr>
        <w:t xml:space="preserve"> trực </w:t>
      </w:r>
      <w:r>
        <w:t>Hội đồng thi đua</w:t>
      </w:r>
      <w:r w:rsidRPr="000D1B4D">
        <w:t xml:space="preserve"> trường CĐ Lý Tự Trọng T</w:t>
      </w:r>
      <w:r>
        <w:t>hành phố</w:t>
      </w:r>
      <w:r w:rsidRPr="000D1B4D">
        <w:t xml:space="preserve"> Hồ</w:t>
      </w:r>
      <w:r>
        <w:t xml:space="preserve"> Chí Minh</w:t>
      </w:r>
      <w:r>
        <w:rPr>
          <w:lang w:val="vi-VN"/>
        </w:rPr>
        <w:t xml:space="preserve"> xem xét</w:t>
      </w:r>
    </w:p>
    <w:p w:rsidR="00604C24" w:rsidRPr="00B25676" w:rsidRDefault="009A09C0" w:rsidP="009A09C0">
      <w:pPr>
        <w:spacing w:line="380" w:lineRule="atLeast"/>
      </w:pPr>
      <w:r>
        <w:t xml:space="preserve">      </w:t>
      </w:r>
      <w:r w:rsidR="005B174B">
        <w:rPr>
          <w:lang w:val="vi-VN"/>
        </w:rPr>
        <w:tab/>
      </w:r>
      <w:r w:rsidR="005B174B">
        <w:t>Tr</w:t>
      </w:r>
      <w:r w:rsidR="00604C24">
        <w:t xml:space="preserve">ân trọng </w:t>
      </w:r>
      <w:r w:rsidR="005B174B">
        <w:t>tường</w:t>
      </w:r>
      <w:r w:rsidR="005B174B">
        <w:rPr>
          <w:lang w:val="vi-VN"/>
        </w:rPr>
        <w:t xml:space="preserve"> trình</w:t>
      </w:r>
      <w:r w:rsidR="00CA37C2">
        <w:t>./.</w:t>
      </w:r>
    </w:p>
    <w:p w:rsidR="004A42DF" w:rsidRDefault="004A42DF" w:rsidP="00CA37C2">
      <w:pPr>
        <w:spacing w:line="380" w:lineRule="atLeast"/>
        <w:ind w:left="720"/>
        <w:rPr>
          <w:b/>
        </w:rPr>
      </w:pPr>
      <w:r>
        <w:rPr>
          <w:b/>
        </w:rPr>
        <w:tab/>
      </w:r>
      <w:r>
        <w:rPr>
          <w:b/>
        </w:rPr>
        <w:tab/>
      </w:r>
      <w:r>
        <w:rPr>
          <w:b/>
        </w:rPr>
        <w:tab/>
      </w:r>
      <w:r>
        <w:rPr>
          <w:b/>
        </w:rPr>
        <w:tab/>
      </w:r>
      <w:r>
        <w:rPr>
          <w:b/>
        </w:rPr>
        <w:tab/>
      </w:r>
      <w:r>
        <w:rPr>
          <w:b/>
        </w:rPr>
        <w:tab/>
      </w:r>
      <w:r>
        <w:rPr>
          <w:b/>
        </w:rPr>
        <w:tab/>
      </w:r>
      <w:r w:rsidR="009A09C0">
        <w:rPr>
          <w:b/>
        </w:rPr>
        <w:t xml:space="preserve">  </w:t>
      </w:r>
      <w:r>
        <w:rPr>
          <w:b/>
        </w:rPr>
        <w:t>PHÓ TRƯỞNG KHOA</w:t>
      </w:r>
      <w:r w:rsidR="009A09C0">
        <w:rPr>
          <w:b/>
        </w:rPr>
        <w:tab/>
      </w:r>
      <w:r w:rsidR="009A09C0">
        <w:rPr>
          <w:b/>
        </w:rPr>
        <w:tab/>
      </w:r>
      <w:r w:rsidR="009A09C0">
        <w:rPr>
          <w:b/>
        </w:rPr>
        <w:tab/>
      </w:r>
      <w:r w:rsidR="009A09C0">
        <w:rPr>
          <w:b/>
        </w:rPr>
        <w:tab/>
      </w:r>
      <w:r w:rsidR="009A09C0">
        <w:rPr>
          <w:b/>
        </w:rPr>
        <w:tab/>
      </w:r>
      <w:r w:rsidR="009A09C0">
        <w:rPr>
          <w:b/>
        </w:rPr>
        <w:tab/>
      </w:r>
      <w:r w:rsidR="009A09C0">
        <w:rPr>
          <w:b/>
        </w:rPr>
        <w:tab/>
      </w:r>
      <w:r w:rsidR="009A09C0">
        <w:rPr>
          <w:b/>
        </w:rPr>
        <w:tab/>
      </w:r>
      <w:r w:rsidR="009A09C0">
        <w:rPr>
          <w:b/>
        </w:rPr>
        <w:tab/>
        <w:t xml:space="preserve">   </w:t>
      </w:r>
      <w:r>
        <w:rPr>
          <w:b/>
        </w:rPr>
        <w:t xml:space="preserve"> PHỤ TRÁCH KHOA</w:t>
      </w:r>
    </w:p>
    <w:p w:rsidR="00CA37C2" w:rsidRDefault="00CA37C2" w:rsidP="00CA37C2">
      <w:pPr>
        <w:spacing w:line="380" w:lineRule="atLeast"/>
        <w:ind w:left="720"/>
        <w:rPr>
          <w:b/>
        </w:rPr>
      </w:pPr>
    </w:p>
    <w:p w:rsidR="00CA37C2" w:rsidRDefault="00CA37C2" w:rsidP="00CA37C2">
      <w:pPr>
        <w:spacing w:line="380" w:lineRule="atLeast"/>
        <w:ind w:left="720"/>
        <w:rPr>
          <w:b/>
        </w:rPr>
      </w:pPr>
    </w:p>
    <w:p w:rsidR="00CA37C2" w:rsidRDefault="00CA37C2" w:rsidP="00CA37C2">
      <w:pPr>
        <w:spacing w:line="380" w:lineRule="atLeast"/>
        <w:ind w:left="720"/>
        <w:rPr>
          <w:b/>
        </w:rPr>
      </w:pPr>
    </w:p>
    <w:p w:rsidR="004A42DF" w:rsidRDefault="004A42DF" w:rsidP="00121BED">
      <w:pPr>
        <w:spacing w:line="380" w:lineRule="atLeast"/>
        <w:ind w:left="5760"/>
        <w:rPr>
          <w:b/>
          <w:lang w:val="vi-VN"/>
        </w:rPr>
      </w:pPr>
      <w:bookmarkStart w:id="0" w:name="_GoBack"/>
      <w:bookmarkEnd w:id="0"/>
      <w:r>
        <w:rPr>
          <w:b/>
        </w:rPr>
        <w:t>Nguyễn Ngọc Quỳnh</w:t>
      </w:r>
    </w:p>
    <w:p w:rsidR="005B174B" w:rsidRDefault="005B174B" w:rsidP="00CA37C2">
      <w:pPr>
        <w:spacing w:line="380" w:lineRule="atLeast"/>
        <w:ind w:left="5760" w:firstLine="720"/>
        <w:rPr>
          <w:b/>
          <w:lang w:val="vi-VN"/>
        </w:rPr>
      </w:pPr>
    </w:p>
    <w:p w:rsidR="005B174B" w:rsidRDefault="005B174B" w:rsidP="00CA37C2">
      <w:pPr>
        <w:spacing w:line="380" w:lineRule="atLeast"/>
        <w:ind w:left="5760" w:firstLine="720"/>
        <w:rPr>
          <w:b/>
          <w:lang w:val="vi-VN"/>
        </w:rPr>
      </w:pPr>
    </w:p>
    <w:p w:rsidR="005B174B" w:rsidRDefault="005B174B" w:rsidP="00CA37C2">
      <w:pPr>
        <w:spacing w:line="380" w:lineRule="atLeast"/>
        <w:ind w:left="5760" w:firstLine="720"/>
        <w:rPr>
          <w:b/>
          <w:lang w:val="vi-VN"/>
        </w:rPr>
      </w:pPr>
    </w:p>
    <w:p w:rsidR="005B174B" w:rsidRDefault="005B174B" w:rsidP="00CA37C2">
      <w:pPr>
        <w:spacing w:line="380" w:lineRule="atLeast"/>
        <w:ind w:left="5760" w:firstLine="720"/>
        <w:rPr>
          <w:b/>
          <w:lang w:val="vi-VN"/>
        </w:rPr>
      </w:pPr>
    </w:p>
    <w:p w:rsidR="005B174B" w:rsidRDefault="005B174B" w:rsidP="005B174B">
      <w:pPr>
        <w:spacing w:line="380" w:lineRule="atLeast"/>
        <w:rPr>
          <w:b/>
          <w:lang w:val="vi-VN"/>
        </w:rPr>
      </w:pPr>
      <w:r>
        <w:rPr>
          <w:noProof/>
        </w:rPr>
        <w:lastRenderedPageBreak/>
        <w:drawing>
          <wp:inline distT="0" distB="0" distL="0" distR="0" wp14:anchorId="2D080F72" wp14:editId="7365E108">
            <wp:extent cx="5941182" cy="25146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b="24755"/>
                    <a:stretch/>
                  </pic:blipFill>
                  <pic:spPr bwMode="auto">
                    <a:xfrm>
                      <a:off x="0" y="0"/>
                      <a:ext cx="5943600" cy="2515623"/>
                    </a:xfrm>
                    <a:prstGeom prst="rect">
                      <a:avLst/>
                    </a:prstGeom>
                    <a:ln>
                      <a:noFill/>
                    </a:ln>
                    <a:extLst>
                      <a:ext uri="{53640926-AAD7-44D8-BBD7-CCE9431645EC}">
                        <a14:shadowObscured xmlns:a14="http://schemas.microsoft.com/office/drawing/2010/main"/>
                      </a:ext>
                    </a:extLst>
                  </pic:spPr>
                </pic:pic>
              </a:graphicData>
            </a:graphic>
          </wp:inline>
        </w:drawing>
      </w:r>
    </w:p>
    <w:p w:rsidR="005B174B" w:rsidRDefault="005B174B" w:rsidP="005B174B">
      <w:pPr>
        <w:spacing w:line="380" w:lineRule="atLeast"/>
        <w:ind w:left="5760" w:firstLine="720"/>
        <w:jc w:val="center"/>
        <w:rPr>
          <w:b/>
          <w:lang w:val="vi-VN"/>
        </w:rPr>
      </w:pPr>
    </w:p>
    <w:p w:rsidR="005B174B" w:rsidRDefault="005B174B" w:rsidP="005B174B">
      <w:pPr>
        <w:spacing w:line="380" w:lineRule="atLeast"/>
        <w:ind w:left="5760" w:firstLine="720"/>
        <w:jc w:val="center"/>
        <w:rPr>
          <w:b/>
          <w:lang w:val="vi-VN"/>
        </w:rPr>
      </w:pPr>
      <w:r>
        <w:rPr>
          <w:noProof/>
        </w:rPr>
        <w:drawing>
          <wp:anchor distT="0" distB="0" distL="114300" distR="114300" simplePos="0" relativeHeight="251659264" behindDoc="0" locked="0" layoutInCell="1" allowOverlap="1" wp14:anchorId="0D9D1FA0" wp14:editId="5FD2F339">
            <wp:simplePos x="0" y="0"/>
            <wp:positionH relativeFrom="column">
              <wp:posOffset>67310</wp:posOffset>
            </wp:positionH>
            <wp:positionV relativeFrom="paragraph">
              <wp:posOffset>45085</wp:posOffset>
            </wp:positionV>
            <wp:extent cx="4767580" cy="21551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9069" t="19869" r="10678" b="15636"/>
                    <a:stretch/>
                  </pic:blipFill>
                  <pic:spPr bwMode="auto">
                    <a:xfrm>
                      <a:off x="0" y="0"/>
                      <a:ext cx="4767580" cy="2155190"/>
                    </a:xfrm>
                    <a:prstGeom prst="rect">
                      <a:avLst/>
                    </a:prstGeom>
                    <a:ln>
                      <a:noFill/>
                    </a:ln>
                    <a:extLst>
                      <a:ext uri="{53640926-AAD7-44D8-BBD7-CCE9431645EC}">
                        <a14:shadowObscured xmlns:a14="http://schemas.microsoft.com/office/drawing/2010/main"/>
                      </a:ext>
                    </a:extLst>
                  </pic:spPr>
                </pic:pic>
              </a:graphicData>
            </a:graphic>
          </wp:anchor>
        </w:drawing>
      </w:r>
    </w:p>
    <w:p w:rsidR="005B174B" w:rsidRDefault="005B174B" w:rsidP="005B174B">
      <w:pPr>
        <w:spacing w:line="380" w:lineRule="atLeast"/>
        <w:ind w:firstLine="270"/>
        <w:rPr>
          <w:noProof/>
          <w:lang w:val="vi-VN"/>
        </w:rPr>
      </w:pPr>
      <w:r>
        <w:rPr>
          <w:noProof/>
          <w:lang w:val="vi-VN"/>
        </w:rPr>
        <w:br w:type="textWrapping" w:clear="all"/>
      </w:r>
    </w:p>
    <w:p w:rsidR="005B174B" w:rsidRPr="005B174B" w:rsidRDefault="005B174B" w:rsidP="005B174B">
      <w:pPr>
        <w:spacing w:line="380" w:lineRule="atLeast"/>
        <w:ind w:firstLine="270"/>
        <w:jc w:val="center"/>
        <w:rPr>
          <w:b/>
          <w:lang w:val="vi-VN"/>
        </w:rPr>
      </w:pPr>
      <w:r>
        <w:rPr>
          <w:noProof/>
        </w:rPr>
        <w:drawing>
          <wp:inline distT="0" distB="0" distL="0" distR="0" wp14:anchorId="1873C73F" wp14:editId="2CAF895D">
            <wp:extent cx="5910943" cy="277820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7421" t="15146" r="8570" b="14658"/>
                    <a:stretch/>
                  </pic:blipFill>
                  <pic:spPr bwMode="auto">
                    <a:xfrm>
                      <a:off x="0" y="0"/>
                      <a:ext cx="5913349" cy="2779339"/>
                    </a:xfrm>
                    <a:prstGeom prst="rect">
                      <a:avLst/>
                    </a:prstGeom>
                    <a:ln>
                      <a:noFill/>
                    </a:ln>
                    <a:extLst>
                      <a:ext uri="{53640926-AAD7-44D8-BBD7-CCE9431645EC}">
                        <a14:shadowObscured xmlns:a14="http://schemas.microsoft.com/office/drawing/2010/main"/>
                      </a:ext>
                    </a:extLst>
                  </pic:spPr>
                </pic:pic>
              </a:graphicData>
            </a:graphic>
          </wp:inline>
        </w:drawing>
      </w:r>
    </w:p>
    <w:sectPr w:rsidR="005B174B" w:rsidRPr="005B174B" w:rsidSect="005B174B">
      <w:pgSz w:w="11909" w:h="16834" w:code="9"/>
      <w:pgMar w:top="810" w:right="835"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4E1D"/>
    <w:multiLevelType w:val="hybridMultilevel"/>
    <w:tmpl w:val="AE70B5A8"/>
    <w:lvl w:ilvl="0" w:tplc="CACA3E2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5797D93"/>
    <w:multiLevelType w:val="hybridMultilevel"/>
    <w:tmpl w:val="4ACCC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149"/>
    <w:rsid w:val="00025D27"/>
    <w:rsid w:val="000702ED"/>
    <w:rsid w:val="000B36C5"/>
    <w:rsid w:val="000D1B4D"/>
    <w:rsid w:val="000F7698"/>
    <w:rsid w:val="001044B8"/>
    <w:rsid w:val="00121BED"/>
    <w:rsid w:val="00170729"/>
    <w:rsid w:val="00173F0E"/>
    <w:rsid w:val="00185CD9"/>
    <w:rsid w:val="00195062"/>
    <w:rsid w:val="001A0E6D"/>
    <w:rsid w:val="00232BE4"/>
    <w:rsid w:val="00240C11"/>
    <w:rsid w:val="00282C74"/>
    <w:rsid w:val="002B3FA4"/>
    <w:rsid w:val="002D7FB1"/>
    <w:rsid w:val="00335AF7"/>
    <w:rsid w:val="00365C99"/>
    <w:rsid w:val="003A34E8"/>
    <w:rsid w:val="00447DBB"/>
    <w:rsid w:val="00490847"/>
    <w:rsid w:val="004A42DF"/>
    <w:rsid w:val="005947E4"/>
    <w:rsid w:val="005B174B"/>
    <w:rsid w:val="00604C24"/>
    <w:rsid w:val="006271C1"/>
    <w:rsid w:val="00653B3B"/>
    <w:rsid w:val="00683A3A"/>
    <w:rsid w:val="00683F97"/>
    <w:rsid w:val="0069321A"/>
    <w:rsid w:val="006B5B45"/>
    <w:rsid w:val="006D02FD"/>
    <w:rsid w:val="006F10BB"/>
    <w:rsid w:val="006F4893"/>
    <w:rsid w:val="006F6E44"/>
    <w:rsid w:val="00745F0B"/>
    <w:rsid w:val="00761277"/>
    <w:rsid w:val="00774277"/>
    <w:rsid w:val="00853F38"/>
    <w:rsid w:val="008644D8"/>
    <w:rsid w:val="008726AF"/>
    <w:rsid w:val="00887941"/>
    <w:rsid w:val="00904817"/>
    <w:rsid w:val="00922332"/>
    <w:rsid w:val="009A09C0"/>
    <w:rsid w:val="009D199F"/>
    <w:rsid w:val="00A22F84"/>
    <w:rsid w:val="00AC2E62"/>
    <w:rsid w:val="00AF3F7D"/>
    <w:rsid w:val="00B12780"/>
    <w:rsid w:val="00B25676"/>
    <w:rsid w:val="00B41098"/>
    <w:rsid w:val="00B95EAE"/>
    <w:rsid w:val="00BA788C"/>
    <w:rsid w:val="00BB39C2"/>
    <w:rsid w:val="00C4349E"/>
    <w:rsid w:val="00C44EE9"/>
    <w:rsid w:val="00C82F73"/>
    <w:rsid w:val="00CA37C2"/>
    <w:rsid w:val="00CC18ED"/>
    <w:rsid w:val="00D33CBD"/>
    <w:rsid w:val="00DA3EC9"/>
    <w:rsid w:val="00E30284"/>
    <w:rsid w:val="00E37692"/>
    <w:rsid w:val="00EB2149"/>
    <w:rsid w:val="00EC3A2F"/>
    <w:rsid w:val="00F27E8D"/>
    <w:rsid w:val="00F63801"/>
    <w:rsid w:val="00F90181"/>
    <w:rsid w:val="00FE4B19"/>
    <w:rsid w:val="00FF0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D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25676"/>
    <w:pPr>
      <w:ind w:left="720"/>
      <w:contextualSpacing/>
    </w:pPr>
  </w:style>
  <w:style w:type="paragraph" w:styleId="BalloonText">
    <w:name w:val="Balloon Text"/>
    <w:basedOn w:val="Normal"/>
    <w:link w:val="BalloonTextChar"/>
    <w:uiPriority w:val="99"/>
    <w:semiHidden/>
    <w:unhideWhenUsed/>
    <w:rsid w:val="009A09C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9C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7D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25676"/>
    <w:pPr>
      <w:ind w:left="720"/>
      <w:contextualSpacing/>
    </w:pPr>
  </w:style>
  <w:style w:type="paragraph" w:styleId="BalloonText">
    <w:name w:val="Balloon Text"/>
    <w:basedOn w:val="Normal"/>
    <w:link w:val="BalloonTextChar"/>
    <w:uiPriority w:val="99"/>
    <w:semiHidden/>
    <w:unhideWhenUsed/>
    <w:rsid w:val="009A09C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9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1%20LLCT\To%20Trinh%20va%20De%20nghi%20Bao%20cao\2019\Bao%20cao%20SV%20no\1%20bao%20cao%20so%20sv%20con%20no%20mon%20hoc%20thuoc%20kho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bao cao so sv con no mon hoc thuoc khoa</Template>
  <TotalTime>0</TotalTime>
  <Pages>2</Pages>
  <Words>212</Words>
  <Characters>1210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E5470Q</cp:lastModifiedBy>
  <cp:revision>2</cp:revision>
  <cp:lastPrinted>2020-06-25T04:03:00Z</cp:lastPrinted>
  <dcterms:created xsi:type="dcterms:W3CDTF">2020-06-25T04:08:00Z</dcterms:created>
  <dcterms:modified xsi:type="dcterms:W3CDTF">2020-06-25T04:08:00Z</dcterms:modified>
</cp:coreProperties>
</file>